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A0" w:rsidRPr="00142B2C" w:rsidRDefault="006A0EA0" w:rsidP="00142B2C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OFERTA REALIZACJI ZADANIA PUBLICZNEGO</w:t>
      </w:r>
    </w:p>
    <w:p w:rsidR="006A0EA0" w:rsidRPr="00142B2C" w:rsidRDefault="006A0EA0" w:rsidP="006E0FF5">
      <w:pPr>
        <w:tabs>
          <w:tab w:val="left" w:pos="4680"/>
        </w:tabs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p w:rsidR="006A0EA0" w:rsidRPr="00142B2C" w:rsidRDefault="006A0EA0" w:rsidP="006E0FF5">
      <w:pPr>
        <w:tabs>
          <w:tab w:val="left" w:pos="5580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Data i miejsce złożenia oferty</w:t>
      </w:r>
    </w:p>
    <w:p w:rsidR="006A0EA0" w:rsidRPr="00142B2C" w:rsidRDefault="006A0EA0" w:rsidP="006E0FF5">
      <w:pPr>
        <w:tabs>
          <w:tab w:val="left" w:pos="5040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(wypełnia organ administracji publicznej)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OFERTA/OFERTA WSPÓLNA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</w:p>
    <w:p w:rsidR="006A0EA0" w:rsidRPr="00142B2C" w:rsidRDefault="006A0EA0" w:rsidP="00142B2C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ORGANIZACJI POZARZĄDOWEJ(-YCH)/PODMIOTU(-ÓW), O KTÓRYM(-YCH) MOWA W ART. 3 UST. 3 USTAWY Z DNIA 24 KWIETNIA 2003 r. O DZIAŁALNOŚCI POŻYTKU PUBLICZNEGO I O WOLONTARIACIE (Dz. U. z 2010 r. Nr 234, poz. 1536)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>, REALIZACJI ZADANIA PUBLICZNEGO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142B2C">
        <w:rPr>
          <w:rFonts w:ascii="Arial" w:hAnsi="Arial" w:cs="Arial"/>
          <w:sz w:val="20"/>
          <w:szCs w:val="20"/>
        </w:rPr>
        <w:t>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(rodzaj zadania publicznego</w:t>
      </w:r>
      <w:r w:rsidRPr="00142B2C">
        <w:rPr>
          <w:rFonts w:ascii="Arial" w:hAnsi="Arial" w:cs="Arial"/>
          <w:sz w:val="20"/>
          <w:szCs w:val="20"/>
          <w:vertAlign w:val="superscript"/>
        </w:rPr>
        <w:t>2)</w:t>
      </w:r>
      <w:r w:rsidRPr="00142B2C">
        <w:rPr>
          <w:rFonts w:ascii="Arial" w:hAnsi="Arial" w:cs="Arial"/>
          <w:sz w:val="20"/>
          <w:szCs w:val="20"/>
        </w:rPr>
        <w:t>)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142B2C">
        <w:rPr>
          <w:rFonts w:ascii="Arial" w:hAnsi="Arial" w:cs="Arial"/>
          <w:sz w:val="20"/>
          <w:szCs w:val="20"/>
        </w:rPr>
        <w:t>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(tytuł zadania publicznego)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w okresie od ..</w:t>
      </w:r>
      <w:r>
        <w:rPr>
          <w:rFonts w:ascii="Arial" w:hAnsi="Arial" w:cs="Arial"/>
          <w:sz w:val="20"/>
          <w:szCs w:val="20"/>
        </w:rPr>
        <w:t>.....</w:t>
      </w:r>
      <w:r w:rsidRPr="00142B2C">
        <w:rPr>
          <w:rFonts w:ascii="Arial" w:hAnsi="Arial" w:cs="Arial"/>
          <w:sz w:val="20"/>
          <w:szCs w:val="20"/>
        </w:rPr>
        <w:t>....</w:t>
      </w:r>
      <w:r>
        <w:rPr>
          <w:rFonts w:ascii="Arial" w:hAnsi="Arial" w:cs="Arial"/>
          <w:sz w:val="20"/>
          <w:szCs w:val="20"/>
        </w:rPr>
        <w:t>...</w:t>
      </w:r>
      <w:r w:rsidRPr="00142B2C">
        <w:rPr>
          <w:rFonts w:ascii="Arial" w:hAnsi="Arial" w:cs="Arial"/>
          <w:sz w:val="20"/>
          <w:szCs w:val="20"/>
        </w:rPr>
        <w:t>.... do ....</w:t>
      </w:r>
      <w:r>
        <w:rPr>
          <w:rFonts w:ascii="Arial" w:hAnsi="Arial" w:cs="Arial"/>
          <w:sz w:val="20"/>
          <w:szCs w:val="20"/>
        </w:rPr>
        <w:t>..........</w:t>
      </w:r>
      <w:r w:rsidRPr="00142B2C">
        <w:rPr>
          <w:rFonts w:ascii="Arial" w:hAnsi="Arial" w:cs="Arial"/>
          <w:sz w:val="20"/>
          <w:szCs w:val="20"/>
        </w:rPr>
        <w:t>........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W FORMIE</w:t>
      </w:r>
    </w:p>
    <w:p w:rsidR="006A0EA0" w:rsidRPr="00142B2C" w:rsidRDefault="006A0EA0" w:rsidP="00142B2C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POWIERZENIA REALIZACJI ZADANIA PUBLICZNEGO/WSPIERANIA REALIZACJI ZADANIA PUBLICZNEGO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PRZEZ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42B2C">
        <w:rPr>
          <w:rFonts w:ascii="Arial" w:hAnsi="Arial" w:cs="Arial"/>
          <w:sz w:val="20"/>
          <w:szCs w:val="20"/>
        </w:rPr>
        <w:t>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(organ administracji publicznej)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składana na podstawie przepisów działu II rozdziału 2 ustawy z dnia 24 kwietnia 2003 r. o działalności pożytku publicznego i o wolontariacie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I.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Dane oferenta/oferentów</w:t>
      </w:r>
      <w:r w:rsidRPr="00142B2C">
        <w:rPr>
          <w:rFonts w:ascii="Arial" w:hAnsi="Arial" w:cs="Arial"/>
          <w:sz w:val="20"/>
          <w:szCs w:val="20"/>
          <w:vertAlign w:val="superscript"/>
        </w:rPr>
        <w:t>1), 3)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spacing w:before="24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1)</w:t>
      </w:r>
      <w:r w:rsidRPr="00142B2C">
        <w:rPr>
          <w:rFonts w:ascii="Arial" w:hAnsi="Arial" w:cs="Arial"/>
          <w:sz w:val="20"/>
          <w:szCs w:val="20"/>
        </w:rPr>
        <w:tab/>
        <w:t>nazwa: 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2)</w:t>
      </w:r>
      <w:r w:rsidRPr="00142B2C">
        <w:rPr>
          <w:rFonts w:ascii="Arial" w:hAnsi="Arial" w:cs="Arial"/>
          <w:sz w:val="20"/>
          <w:szCs w:val="20"/>
        </w:rPr>
        <w:tab/>
        <w:t>forma prawna:</w:t>
      </w:r>
      <w:r w:rsidRPr="00142B2C">
        <w:rPr>
          <w:rFonts w:ascii="Arial" w:hAnsi="Arial" w:cs="Arial"/>
          <w:sz w:val="20"/>
          <w:szCs w:val="20"/>
          <w:vertAlign w:val="superscript"/>
        </w:rPr>
        <w:t>4)</w:t>
      </w:r>
    </w:p>
    <w:p w:rsidR="006A0EA0" w:rsidRPr="00142B2C" w:rsidRDefault="006A0EA0" w:rsidP="00142B2C">
      <w:pPr>
        <w:tabs>
          <w:tab w:val="left" w:pos="852"/>
          <w:tab w:val="left" w:pos="4320"/>
          <w:tab w:val="left" w:pos="4860"/>
        </w:tabs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( )</w:t>
      </w:r>
      <w:r w:rsidRPr="00142B2C">
        <w:rPr>
          <w:rFonts w:ascii="Arial" w:hAnsi="Arial" w:cs="Arial"/>
          <w:sz w:val="20"/>
          <w:szCs w:val="20"/>
        </w:rPr>
        <w:tab/>
        <w:t xml:space="preserve">stowarzyszenie </w:t>
      </w:r>
      <w:r w:rsidRPr="00142B2C">
        <w:rPr>
          <w:rFonts w:ascii="Arial" w:hAnsi="Arial" w:cs="Arial"/>
          <w:sz w:val="20"/>
          <w:szCs w:val="20"/>
        </w:rPr>
        <w:tab/>
        <w:t>( )</w:t>
      </w:r>
      <w:r w:rsidRPr="00142B2C">
        <w:rPr>
          <w:rFonts w:ascii="Arial" w:hAnsi="Arial" w:cs="Arial"/>
          <w:sz w:val="20"/>
          <w:szCs w:val="20"/>
        </w:rPr>
        <w:tab/>
        <w:t>fundacja</w:t>
      </w:r>
    </w:p>
    <w:p w:rsidR="006A0EA0" w:rsidRPr="00142B2C" w:rsidRDefault="006A0EA0" w:rsidP="00142B2C">
      <w:pPr>
        <w:tabs>
          <w:tab w:val="left" w:pos="852"/>
          <w:tab w:val="left" w:pos="4320"/>
          <w:tab w:val="left" w:pos="4860"/>
        </w:tabs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( )</w:t>
      </w:r>
      <w:r w:rsidRPr="00142B2C">
        <w:rPr>
          <w:rFonts w:ascii="Arial" w:hAnsi="Arial" w:cs="Arial"/>
          <w:sz w:val="20"/>
          <w:szCs w:val="20"/>
        </w:rPr>
        <w:tab/>
        <w:t xml:space="preserve">kościelna osoba prawna </w:t>
      </w:r>
      <w:r w:rsidRPr="00142B2C">
        <w:rPr>
          <w:rFonts w:ascii="Arial" w:hAnsi="Arial" w:cs="Arial"/>
          <w:sz w:val="20"/>
          <w:szCs w:val="20"/>
        </w:rPr>
        <w:tab/>
        <w:t>( )</w:t>
      </w:r>
      <w:r w:rsidRPr="00142B2C">
        <w:rPr>
          <w:rFonts w:ascii="Arial" w:hAnsi="Arial" w:cs="Arial"/>
          <w:sz w:val="20"/>
          <w:szCs w:val="20"/>
        </w:rPr>
        <w:tab/>
        <w:t>kościelna jednostka organizacyjna</w:t>
      </w:r>
    </w:p>
    <w:p w:rsidR="006A0EA0" w:rsidRPr="00142B2C" w:rsidRDefault="006A0EA0" w:rsidP="00142B2C">
      <w:pPr>
        <w:tabs>
          <w:tab w:val="left" w:pos="852"/>
          <w:tab w:val="left" w:pos="4320"/>
          <w:tab w:val="left" w:pos="4860"/>
        </w:tabs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( )</w:t>
      </w:r>
      <w:r w:rsidRPr="00142B2C">
        <w:rPr>
          <w:rFonts w:ascii="Arial" w:hAnsi="Arial" w:cs="Arial"/>
          <w:sz w:val="20"/>
          <w:szCs w:val="20"/>
        </w:rPr>
        <w:tab/>
        <w:t xml:space="preserve">spółdzielnia socjalna </w:t>
      </w:r>
      <w:r w:rsidRPr="00142B2C">
        <w:rPr>
          <w:rFonts w:ascii="Arial" w:hAnsi="Arial" w:cs="Arial"/>
          <w:sz w:val="20"/>
          <w:szCs w:val="20"/>
        </w:rPr>
        <w:tab/>
        <w:t>( )</w:t>
      </w:r>
      <w:r w:rsidRPr="00142B2C">
        <w:rPr>
          <w:rFonts w:ascii="Arial" w:hAnsi="Arial" w:cs="Arial"/>
          <w:sz w:val="20"/>
          <w:szCs w:val="20"/>
        </w:rPr>
        <w:tab/>
        <w:t>inna.............................................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3)</w:t>
      </w:r>
      <w:r w:rsidRPr="00142B2C">
        <w:rPr>
          <w:rFonts w:ascii="Arial" w:hAnsi="Arial" w:cs="Arial"/>
          <w:sz w:val="20"/>
          <w:szCs w:val="20"/>
        </w:rPr>
        <w:tab/>
        <w:t>numer w Krajowym Rejestrze Sądowym, w innym rejestrze lub ewidencji:</w:t>
      </w:r>
      <w:r w:rsidRPr="00142B2C">
        <w:rPr>
          <w:rFonts w:ascii="Arial" w:hAnsi="Arial" w:cs="Arial"/>
          <w:sz w:val="20"/>
          <w:szCs w:val="20"/>
          <w:vertAlign w:val="superscript"/>
        </w:rPr>
        <w:t>5)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4)</w:t>
      </w:r>
      <w:r w:rsidRPr="00142B2C">
        <w:rPr>
          <w:rFonts w:ascii="Arial" w:hAnsi="Arial" w:cs="Arial"/>
          <w:sz w:val="20"/>
          <w:szCs w:val="20"/>
        </w:rPr>
        <w:tab/>
        <w:t>data wpisu, rejestracji lub utworzenia:</w:t>
      </w:r>
      <w:r w:rsidRPr="00142B2C">
        <w:rPr>
          <w:rFonts w:ascii="Arial" w:hAnsi="Arial" w:cs="Arial"/>
          <w:sz w:val="20"/>
          <w:szCs w:val="20"/>
          <w:vertAlign w:val="superscript"/>
        </w:rPr>
        <w:t>6)</w:t>
      </w:r>
      <w:r w:rsidRPr="00142B2C">
        <w:rPr>
          <w:rFonts w:ascii="Arial" w:hAnsi="Arial" w:cs="Arial"/>
          <w:sz w:val="20"/>
          <w:szCs w:val="20"/>
        </w:rPr>
        <w:t xml:space="preserve"> ...............................................................................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5)</w:t>
      </w:r>
      <w:r w:rsidRPr="00142B2C">
        <w:rPr>
          <w:rFonts w:ascii="Arial" w:hAnsi="Arial" w:cs="Arial"/>
          <w:sz w:val="20"/>
          <w:szCs w:val="20"/>
        </w:rPr>
        <w:tab/>
        <w:t>nr NIP: ............................................. nr REGON: 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6)</w:t>
      </w:r>
      <w:r w:rsidRPr="00142B2C">
        <w:rPr>
          <w:rFonts w:ascii="Arial" w:hAnsi="Arial" w:cs="Arial"/>
          <w:sz w:val="20"/>
          <w:szCs w:val="20"/>
        </w:rPr>
        <w:tab/>
        <w:t>adres: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miejscowość: ................................................ ul.: ..................................................................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dzielnica lub inna jednostka pomocnicza:</w:t>
      </w:r>
      <w:r w:rsidRPr="00142B2C">
        <w:rPr>
          <w:rFonts w:ascii="Arial" w:hAnsi="Arial" w:cs="Arial"/>
          <w:sz w:val="20"/>
          <w:szCs w:val="20"/>
          <w:vertAlign w:val="superscript"/>
        </w:rPr>
        <w:t>7)</w:t>
      </w:r>
      <w:r w:rsidRPr="00142B2C">
        <w:rPr>
          <w:rFonts w:ascii="Arial" w:hAnsi="Arial" w:cs="Arial"/>
          <w:sz w:val="20"/>
          <w:szCs w:val="20"/>
        </w:rPr>
        <w:t xml:space="preserve"> .........................................................................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gmina: ....................................................... powiat:</w:t>
      </w:r>
      <w:r w:rsidRPr="00142B2C">
        <w:rPr>
          <w:rFonts w:ascii="Arial" w:hAnsi="Arial" w:cs="Arial"/>
          <w:sz w:val="20"/>
          <w:szCs w:val="20"/>
          <w:vertAlign w:val="superscript"/>
        </w:rPr>
        <w:t>8)</w:t>
      </w:r>
      <w:r w:rsidRPr="00142B2C">
        <w:rPr>
          <w:rFonts w:ascii="Arial" w:hAnsi="Arial" w:cs="Arial"/>
          <w:sz w:val="20"/>
          <w:szCs w:val="20"/>
        </w:rPr>
        <w:t xml:space="preserve"> 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województwo: .......................................................................................................................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kod pocztowy: ....................... poczta: ..................................................................................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  <w:lang w:val="en-US"/>
        </w:rPr>
      </w:pPr>
      <w:r w:rsidRPr="00142B2C">
        <w:rPr>
          <w:rFonts w:ascii="Arial" w:hAnsi="Arial" w:cs="Arial"/>
          <w:sz w:val="20"/>
          <w:szCs w:val="20"/>
        </w:rPr>
        <w:tab/>
      </w:r>
      <w:r w:rsidRPr="00142B2C">
        <w:rPr>
          <w:rFonts w:ascii="Arial" w:hAnsi="Arial" w:cs="Arial"/>
          <w:sz w:val="20"/>
          <w:szCs w:val="20"/>
          <w:lang w:val="en-US"/>
        </w:rPr>
        <w:t>7)</w:t>
      </w:r>
      <w:r w:rsidRPr="00142B2C">
        <w:rPr>
          <w:rFonts w:ascii="Arial" w:hAnsi="Arial" w:cs="Arial"/>
          <w:sz w:val="20"/>
          <w:szCs w:val="20"/>
          <w:lang w:val="en-US"/>
        </w:rPr>
        <w:tab/>
        <w:t>tel.: ........................................................... faks: ....................................................................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  <w:lang w:val="en-US"/>
        </w:rPr>
      </w:pPr>
      <w:r w:rsidRPr="00142B2C">
        <w:rPr>
          <w:rFonts w:ascii="Arial" w:hAnsi="Arial" w:cs="Arial"/>
          <w:sz w:val="20"/>
          <w:szCs w:val="20"/>
          <w:lang w:val="en-US"/>
        </w:rPr>
        <w:t>e-mail: ................................................. http:// 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lang w:val="en-US"/>
        </w:rPr>
        <w:tab/>
      </w:r>
      <w:r w:rsidRPr="00142B2C">
        <w:rPr>
          <w:rFonts w:ascii="Arial" w:hAnsi="Arial" w:cs="Arial"/>
          <w:sz w:val="20"/>
          <w:szCs w:val="20"/>
        </w:rPr>
        <w:t>8)</w:t>
      </w:r>
      <w:r w:rsidRPr="00142B2C">
        <w:rPr>
          <w:rFonts w:ascii="Arial" w:hAnsi="Arial" w:cs="Arial"/>
          <w:sz w:val="20"/>
          <w:szCs w:val="20"/>
        </w:rPr>
        <w:tab/>
        <w:t>numer rachunku bankowego: ................................................................................................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nazwa banku: ........................................................................................................................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9)</w:t>
      </w:r>
      <w:r w:rsidRPr="00142B2C">
        <w:rPr>
          <w:rFonts w:ascii="Arial" w:hAnsi="Arial" w:cs="Arial"/>
          <w:sz w:val="20"/>
          <w:szCs w:val="20"/>
        </w:rPr>
        <w:tab/>
        <w:t>nazwiska i imiona osób upoważnionych do reprezentowania oferenta/oferentów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>:</w:t>
      </w:r>
    </w:p>
    <w:p w:rsidR="006A0EA0" w:rsidRPr="00142B2C" w:rsidRDefault="006A0EA0" w:rsidP="00142B2C">
      <w:pPr>
        <w:tabs>
          <w:tab w:val="left" w:pos="680"/>
        </w:tabs>
        <w:autoSpaceDE w:val="0"/>
        <w:autoSpaceDN w:val="0"/>
        <w:adjustRightInd w:val="0"/>
        <w:ind w:left="680" w:hanging="272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a)</w:t>
      </w:r>
      <w:r w:rsidRPr="00142B2C"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tabs>
          <w:tab w:val="left" w:pos="680"/>
        </w:tabs>
        <w:autoSpaceDE w:val="0"/>
        <w:autoSpaceDN w:val="0"/>
        <w:adjustRightInd w:val="0"/>
        <w:ind w:left="680" w:hanging="272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b)</w:t>
      </w:r>
      <w:r w:rsidRPr="00142B2C"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tabs>
          <w:tab w:val="left" w:pos="680"/>
        </w:tabs>
        <w:autoSpaceDE w:val="0"/>
        <w:autoSpaceDN w:val="0"/>
        <w:adjustRightInd w:val="0"/>
        <w:ind w:left="680" w:hanging="272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c)</w:t>
      </w:r>
      <w:r w:rsidRPr="00142B2C"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10)</w:t>
      </w:r>
      <w:r w:rsidRPr="00142B2C">
        <w:rPr>
          <w:rFonts w:ascii="Arial" w:hAnsi="Arial" w:cs="Arial"/>
          <w:sz w:val="20"/>
          <w:szCs w:val="20"/>
        </w:rPr>
        <w:tab/>
        <w:t>nazwa, adres i telefon kontaktowy jednostki organizacyjnej bezpośrednio wykon</w:t>
      </w:r>
      <w:r>
        <w:rPr>
          <w:rFonts w:ascii="Arial" w:hAnsi="Arial" w:cs="Arial"/>
          <w:sz w:val="20"/>
          <w:szCs w:val="20"/>
        </w:rPr>
        <w:t>ującej zadanie, o którym mowa w </w:t>
      </w:r>
      <w:r w:rsidRPr="00142B2C">
        <w:rPr>
          <w:rFonts w:ascii="Arial" w:hAnsi="Arial" w:cs="Arial"/>
          <w:sz w:val="20"/>
          <w:szCs w:val="20"/>
        </w:rPr>
        <w:t>ofercie:</w:t>
      </w:r>
      <w:r w:rsidRPr="00142B2C">
        <w:rPr>
          <w:rFonts w:ascii="Arial" w:hAnsi="Arial" w:cs="Arial"/>
          <w:sz w:val="20"/>
          <w:szCs w:val="20"/>
          <w:vertAlign w:val="superscript"/>
        </w:rPr>
        <w:t>9)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11)</w:t>
      </w:r>
      <w:r w:rsidRPr="00142B2C">
        <w:rPr>
          <w:rFonts w:ascii="Arial" w:hAnsi="Arial" w:cs="Arial"/>
          <w:sz w:val="20"/>
          <w:szCs w:val="20"/>
        </w:rPr>
        <w:tab/>
        <w:t>osoba upoważniona do składania wyjaśnień dotyczących oferty (imię i nazwisko oraz nr telefonu kontaktowego)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12)</w:t>
      </w:r>
      <w:r w:rsidRPr="00142B2C">
        <w:rPr>
          <w:rFonts w:ascii="Arial" w:hAnsi="Arial" w:cs="Arial"/>
          <w:sz w:val="20"/>
          <w:szCs w:val="20"/>
        </w:rPr>
        <w:tab/>
        <w:t>przedmiot działalności pożytku publicznego: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a) działalność nieodpłatna pożytku publicznego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b) działalność odpłatna pożytku publicznego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tabs>
          <w:tab w:val="right" w:pos="284"/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13)</w:t>
      </w:r>
      <w:r w:rsidRPr="00142B2C">
        <w:rPr>
          <w:rFonts w:ascii="Arial" w:hAnsi="Arial" w:cs="Arial"/>
          <w:sz w:val="20"/>
          <w:szCs w:val="20"/>
        </w:rPr>
        <w:tab/>
        <w:t>jeżeli oferent/oferenci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prowadzi/prowadzą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działalność gospodarczą:</w:t>
      </w:r>
    </w:p>
    <w:p w:rsidR="006A0EA0" w:rsidRPr="00142B2C" w:rsidRDefault="006A0EA0" w:rsidP="00142B2C">
      <w:pPr>
        <w:tabs>
          <w:tab w:val="left" w:pos="680"/>
        </w:tabs>
        <w:autoSpaceDE w:val="0"/>
        <w:autoSpaceDN w:val="0"/>
        <w:adjustRightInd w:val="0"/>
        <w:ind w:left="680" w:hanging="272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a)</w:t>
      </w:r>
      <w:r w:rsidRPr="00142B2C">
        <w:rPr>
          <w:rFonts w:ascii="Arial" w:hAnsi="Arial" w:cs="Arial"/>
          <w:sz w:val="20"/>
          <w:szCs w:val="20"/>
        </w:rPr>
        <w:tab/>
        <w:t>numer wpisu do rejestru przedsiębiorców ........................................................................</w:t>
      </w:r>
    </w:p>
    <w:p w:rsidR="006A0EA0" w:rsidRPr="00142B2C" w:rsidRDefault="006A0EA0" w:rsidP="00142B2C">
      <w:pPr>
        <w:tabs>
          <w:tab w:val="left" w:pos="680"/>
        </w:tabs>
        <w:autoSpaceDE w:val="0"/>
        <w:autoSpaceDN w:val="0"/>
        <w:adjustRightInd w:val="0"/>
        <w:ind w:left="680" w:hanging="272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b)</w:t>
      </w:r>
      <w:r w:rsidRPr="00142B2C">
        <w:rPr>
          <w:rFonts w:ascii="Arial" w:hAnsi="Arial" w:cs="Arial"/>
          <w:sz w:val="20"/>
          <w:szCs w:val="20"/>
        </w:rPr>
        <w:tab/>
        <w:t>przedmiot działalności gospodarczej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II.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Informacja o sposobie reprezentacji oferentów wobec organu administracji publicznej wraz z przytoczeniem podstawy prawnej</w:t>
      </w:r>
      <w:r w:rsidRPr="00142B2C">
        <w:rPr>
          <w:rFonts w:ascii="Arial" w:hAnsi="Arial" w:cs="Arial"/>
          <w:b/>
          <w:bCs/>
          <w:sz w:val="20"/>
          <w:szCs w:val="20"/>
          <w:vertAlign w:val="superscript"/>
        </w:rPr>
        <w:t>10)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III.</w:t>
      </w:r>
      <w:r w:rsidRPr="00142B2C">
        <w:rPr>
          <w:rFonts w:ascii="Arial" w:hAnsi="Arial" w:cs="Arial"/>
          <w:b/>
          <w:bCs/>
          <w:sz w:val="20"/>
          <w:szCs w:val="20"/>
        </w:rPr>
        <w:tab/>
        <w:t xml:space="preserve">Szczegółowy zakres rzeczowy zadania publicznego proponowanego do realizacji 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1.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Krótka charakterystyka zadania publicznego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2.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Opis potrzeb wskazujących na konieczność wykonania zadania publicznego, opis ich przyczyn oraz skutków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3.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Opis grup adresatów zadania publicznego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4.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Uzasadnienie potrzeby</w:t>
      </w:r>
      <w:r w:rsidRPr="00142B2C">
        <w:rPr>
          <w:rFonts w:ascii="Arial" w:hAnsi="Arial" w:cs="Arial"/>
          <w:sz w:val="20"/>
          <w:szCs w:val="20"/>
        </w:rPr>
        <w:t xml:space="preserve"> dofinansowania z dotacji inwestycji związanych z re</w:t>
      </w:r>
      <w:r>
        <w:rPr>
          <w:rFonts w:ascii="Arial" w:hAnsi="Arial" w:cs="Arial"/>
          <w:sz w:val="20"/>
          <w:szCs w:val="20"/>
        </w:rPr>
        <w:t>alizacją zadania publicznego, w </w:t>
      </w:r>
      <w:r w:rsidRPr="00142B2C">
        <w:rPr>
          <w:rFonts w:ascii="Arial" w:hAnsi="Arial" w:cs="Arial"/>
          <w:sz w:val="20"/>
          <w:szCs w:val="20"/>
        </w:rPr>
        <w:t>szczególności ze wskazaniem, w jaki sposób przyczyni się to do podwyższenia standardu realizacji zadania</w:t>
      </w:r>
      <w:r w:rsidRPr="00142B2C">
        <w:rPr>
          <w:rFonts w:ascii="Arial" w:hAnsi="Arial" w:cs="Arial"/>
          <w:sz w:val="20"/>
          <w:szCs w:val="20"/>
          <w:vertAlign w:val="superscript"/>
        </w:rPr>
        <w:t>11)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5.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Informacja, czy w ciągu ostatnich 5 lat oferent/oferenci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b/>
          <w:bCs/>
          <w:sz w:val="20"/>
          <w:szCs w:val="20"/>
        </w:rPr>
        <w:t xml:space="preserve"> otrzymał/otrzymali</w:t>
      </w:r>
      <w:r w:rsidRPr="00142B2C">
        <w:rPr>
          <w:rFonts w:ascii="Arial" w:hAnsi="Arial" w:cs="Arial"/>
          <w:b/>
          <w:bCs/>
          <w:sz w:val="20"/>
          <w:szCs w:val="20"/>
          <w:vertAlign w:val="superscript"/>
        </w:rPr>
        <w:t xml:space="preserve">1) </w:t>
      </w:r>
      <w:r w:rsidRPr="00142B2C">
        <w:rPr>
          <w:rFonts w:ascii="Arial" w:hAnsi="Arial" w:cs="Arial"/>
          <w:b/>
          <w:bCs/>
          <w:sz w:val="20"/>
          <w:szCs w:val="20"/>
        </w:rPr>
        <w:t>dotację na</w:t>
      </w:r>
      <w:r w:rsidRPr="00142B2C">
        <w:rPr>
          <w:rFonts w:ascii="Arial" w:hAnsi="Arial" w:cs="Arial"/>
          <w:sz w:val="20"/>
          <w:szCs w:val="20"/>
        </w:rPr>
        <w:t xml:space="preserve"> dofinansowanie inwestycji związanych z realizacją zadania publicznego z podaniem inwestycji, które zostały dofinansowane, organu, który udzielił dofinansowania, oraz daty otrzymania dotacji</w:t>
      </w:r>
      <w:r w:rsidRPr="00142B2C">
        <w:rPr>
          <w:rFonts w:ascii="Arial" w:hAnsi="Arial" w:cs="Arial"/>
          <w:sz w:val="20"/>
          <w:szCs w:val="20"/>
          <w:vertAlign w:val="superscript"/>
        </w:rPr>
        <w:t>11)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6.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Zakładane cele realizacji zadania publicznego oraz sposób ich realizacji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7.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Miejsce realizacji zadania publicznego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8.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Opis poszczególnych działań w zakresie realizacji zadania publicznego</w:t>
      </w:r>
      <w:r w:rsidRPr="00142B2C">
        <w:rPr>
          <w:rFonts w:ascii="Arial" w:hAnsi="Arial" w:cs="Arial"/>
          <w:sz w:val="20"/>
          <w:szCs w:val="20"/>
          <w:vertAlign w:val="superscript"/>
        </w:rPr>
        <w:t>12)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8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9.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Harmonogram</w:t>
      </w:r>
      <w:r w:rsidRPr="00142B2C">
        <w:rPr>
          <w:rFonts w:ascii="Arial" w:hAnsi="Arial" w:cs="Arial"/>
          <w:sz w:val="20"/>
          <w:szCs w:val="20"/>
          <w:vertAlign w:val="superscript"/>
        </w:rPr>
        <w:t>13)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096"/>
        <w:gridCol w:w="2227"/>
        <w:gridCol w:w="3801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1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Zadanie publiczne realizowane w okresie od ........... do ............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Poszczególne działania w zakresie realizowanego zadania publicznego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14)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Terminy realizacji poszczególnych działań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Oferent lub inny podmiot odpowiedzialny za działanie w zakresie realizowanego zadania publicznego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30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38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10.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Zakładane rezultaty realizacji zadania publicznego</w:t>
      </w:r>
      <w:r w:rsidRPr="00142B2C">
        <w:rPr>
          <w:rFonts w:ascii="Arial" w:hAnsi="Arial" w:cs="Arial"/>
          <w:sz w:val="20"/>
          <w:szCs w:val="20"/>
          <w:vertAlign w:val="superscript"/>
        </w:rPr>
        <w:t>15)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05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9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  <w:sectPr w:rsidR="006A0EA0" w:rsidSect="001C6758">
          <w:footerReference w:type="even" r:id="rId6"/>
          <w:footerReference w:type="default" r:id="rId7"/>
          <w:pgSz w:w="12240" w:h="15840"/>
          <w:pgMar w:top="680" w:right="680" w:bottom="680" w:left="680" w:header="709" w:footer="709" w:gutter="0"/>
          <w:cols w:space="708"/>
          <w:noEndnote/>
          <w:titlePg/>
        </w:sectPr>
      </w:pPr>
    </w:p>
    <w:p w:rsidR="006A0EA0" w:rsidRPr="00142B2C" w:rsidRDefault="006A0EA0" w:rsidP="00142B2C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IV.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Kalkulacja przewidywanych kosztów realizacji zadania publicznego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1.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Kosztorys ze względu na rodzaj kosztów: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131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"/>
        <w:gridCol w:w="2475"/>
        <w:gridCol w:w="1155"/>
        <w:gridCol w:w="1290"/>
        <w:gridCol w:w="1020"/>
        <w:gridCol w:w="1155"/>
        <w:gridCol w:w="1245"/>
        <w:gridCol w:w="1440"/>
        <w:gridCol w:w="259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Lp.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Rodzaj kosztów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16)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Ilość jednostek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Koszt jednostkowy (w zł)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Rodzaj miary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Koszt całkowity (w zł)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z tego do pokrycia z wnioskowanej dotacji (w zł)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z tego z finansowych środków własnych, środków z innych źródeł, w tym wpłat i opłat adresatów zadania publicznego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17)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 xml:space="preserve"> (w zł)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Koszt do pokrycia z wkładu osobowego, w tym pracy społecznej członków i świadczeń wolontariuszy (w zł)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I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Koszty merytoryczne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18)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 xml:space="preserve"> po stronie ... (nazwa Oferenta)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19)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: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1) .................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2) .................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II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Koszty obsługi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20)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 xml:space="preserve"> zadania publicznego, w tym koszty administracyjne po stronie ... (nazwa Oferenta)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19)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: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1) .................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2) .................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III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Inne koszty, w tym koszty wyposażenia i promocji po stronie.. (nazwa Oferenta)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19)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: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1) .................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2) .................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IV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Ogółem: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4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4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2.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Przewidywane źródła finansowania zadania publicznego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131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"/>
        <w:gridCol w:w="6720"/>
        <w:gridCol w:w="2160"/>
        <w:gridCol w:w="3495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1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Wnioskowana kwota dotacji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 zł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............%</w:t>
            </w: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2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Środki finansowe własne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17)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 zł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............%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3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Środki finansowe z innych źródeł ogółem (środki finansowe wymienione w pkt 3.1-3.3)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11)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 zł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............%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3.1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wpłaty i opłaty adresatów zadania publicznego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17)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 zł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............%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3.2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środki finansowe z innych źródeł publicznych (w szczególności: dotacje z budżetu państwa lub budżetu jednostki samorządu terytorialnego, funduszy celowych, środki z funduszy strukturalnych)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17)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 zł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............%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3.3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pozostałe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17)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 zł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............%</w:t>
            </w:r>
          </w:p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4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 xml:space="preserve">Wkład osobowy (w tym świadczenia wolontariuszy i praca społeczna członków)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 zł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............%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5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 xml:space="preserve">Ogółem (środki wymienione w pkt 1-4)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............ zł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100 %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b/>
          <w:bCs/>
          <w:sz w:val="20"/>
          <w:szCs w:val="20"/>
        </w:rPr>
        <w:sectPr w:rsidR="006A0EA0" w:rsidSect="001C6758">
          <w:pgSz w:w="15840" w:h="12240" w:orient="landscape"/>
          <w:pgMar w:top="680" w:right="680" w:bottom="680" w:left="680" w:header="709" w:footer="709" w:gutter="0"/>
          <w:cols w:space="708"/>
          <w:noEndnote/>
          <w:titlePg/>
        </w:sectPr>
      </w:pPr>
    </w:p>
    <w:p w:rsidR="006A0EA0" w:rsidRPr="00142B2C" w:rsidRDefault="006A0EA0" w:rsidP="00142B2C">
      <w:pPr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3.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Finansowe środki z innych źródeł publicznych</w:t>
      </w:r>
      <w:r w:rsidRPr="00142B2C">
        <w:rPr>
          <w:rFonts w:ascii="Arial" w:hAnsi="Arial" w:cs="Arial"/>
          <w:sz w:val="20"/>
          <w:szCs w:val="20"/>
          <w:vertAlign w:val="superscript"/>
        </w:rPr>
        <w:t>21)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380"/>
        <w:gridCol w:w="2010"/>
        <w:gridCol w:w="2880"/>
        <w:gridCol w:w="3060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Courier New" w:hAnsi="Courier New" w:cs="Courier New"/>
                <w:sz w:val="16"/>
                <w:szCs w:val="16"/>
              </w:rPr>
              <w:t>Nazwa organu administracji publicznej lub innej jednostki sektora finansów publicznych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Kwota środków (w zł)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Informacja o tym, czy wniosek (oferta) o przyznanie środków został(-a) rozpatrzony(-a) pozytywnie, czy też nie został(-a) jeszcze rozpatrzony(-a)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Termin rozpatrzenia - w przypadku wniosków (ofert) nierozpatrzonych do czasu złożenia niniejszej oferty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TAK/NIE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TAK/NIE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TAK/NIE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  <w:r w:rsidRPr="00142B2C">
              <w:rPr>
                <w:rFonts w:ascii="Courier New" w:hAnsi="Courier New" w:cs="Courier New"/>
                <w:sz w:val="16"/>
                <w:szCs w:val="16"/>
              </w:rPr>
              <w:t>TAK/NIE</w:t>
            </w:r>
            <w:r w:rsidRPr="00142B2C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  <w:r w:rsidRPr="00142B2C">
              <w:rPr>
                <w:rFonts w:ascii="Arial" w:hAnsi="Arial"/>
              </w:rPr>
              <w:t xml:space="preserve"> </w:t>
            </w: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Uwagi, które mogą mieć znaczenie przy ocenie kosztorysu: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b/>
          <w:bCs/>
          <w:sz w:val="20"/>
          <w:szCs w:val="20"/>
        </w:rPr>
        <w:t>V.</w:t>
      </w:r>
      <w:r w:rsidRPr="00142B2C">
        <w:rPr>
          <w:rFonts w:ascii="Arial" w:hAnsi="Arial" w:cs="Arial"/>
          <w:b/>
          <w:bCs/>
          <w:sz w:val="20"/>
          <w:szCs w:val="20"/>
        </w:rPr>
        <w:tab/>
        <w:t>Inne wybrane informacje dotyczące zadania publicznego</w:t>
      </w:r>
    </w:p>
    <w:p w:rsidR="006A0EA0" w:rsidRPr="00142B2C" w:rsidRDefault="006A0EA0" w:rsidP="00142B2C">
      <w:pPr>
        <w:tabs>
          <w:tab w:val="left" w:pos="852"/>
        </w:tabs>
        <w:autoSpaceDE w:val="0"/>
        <w:autoSpaceDN w:val="0"/>
        <w:adjustRightInd w:val="0"/>
        <w:spacing w:before="24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1.</w:t>
      </w:r>
      <w:r w:rsidRPr="00142B2C">
        <w:rPr>
          <w:rFonts w:ascii="Arial" w:hAnsi="Arial" w:cs="Arial"/>
          <w:sz w:val="20"/>
          <w:szCs w:val="20"/>
        </w:rPr>
        <w:tab/>
        <w:t>Zasoby kadrowe przewidywane do wykorzystania przy realizacji zadania publicznego</w:t>
      </w:r>
      <w:r w:rsidRPr="00142B2C">
        <w:rPr>
          <w:rFonts w:ascii="Arial" w:hAnsi="Arial" w:cs="Arial"/>
          <w:sz w:val="20"/>
          <w:szCs w:val="20"/>
          <w:vertAlign w:val="superscript"/>
        </w:rPr>
        <w:t>22)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tabs>
          <w:tab w:val="left" w:pos="852"/>
        </w:tabs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2.</w:t>
      </w:r>
      <w:r w:rsidRPr="00142B2C">
        <w:rPr>
          <w:rFonts w:ascii="Arial" w:hAnsi="Arial" w:cs="Arial"/>
          <w:sz w:val="20"/>
          <w:szCs w:val="20"/>
        </w:rPr>
        <w:tab/>
        <w:t>Zasoby rzeczowe oferenta/oferentów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przewidywane do wykorzystania przy realizacji zadania</w:t>
      </w:r>
      <w:r w:rsidRPr="00142B2C">
        <w:rPr>
          <w:rFonts w:ascii="Arial" w:hAnsi="Arial" w:cs="Arial"/>
          <w:sz w:val="20"/>
          <w:szCs w:val="20"/>
          <w:vertAlign w:val="superscript"/>
        </w:rPr>
        <w:t>23)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tabs>
          <w:tab w:val="left" w:pos="852"/>
        </w:tabs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3.</w:t>
      </w:r>
      <w:r w:rsidRPr="00142B2C">
        <w:rPr>
          <w:rFonts w:ascii="Arial" w:hAnsi="Arial" w:cs="Arial"/>
          <w:sz w:val="20"/>
          <w:szCs w:val="20"/>
        </w:rPr>
        <w:tab/>
        <w:t>Dotychczasowe doświadczenia w realizacji zadań publicznych podobnego rodzaju (ze wskazaniem, które z tych zadań realizowane były we współpracy z administracją publiczną)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tabs>
          <w:tab w:val="left" w:pos="852"/>
        </w:tabs>
        <w:autoSpaceDE w:val="0"/>
        <w:autoSpaceDN w:val="0"/>
        <w:adjustRightInd w:val="0"/>
        <w:ind w:left="852" w:hanging="426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4.</w:t>
      </w:r>
      <w:r w:rsidRPr="00142B2C">
        <w:rPr>
          <w:rFonts w:ascii="Arial" w:hAnsi="Arial" w:cs="Arial"/>
          <w:sz w:val="20"/>
          <w:szCs w:val="20"/>
        </w:rPr>
        <w:tab/>
        <w:t>Informacja, czy oferent/oferenci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przewiduje(-ą) zlecać realizację zadania publicznego w trybie, o którym mowa w art. 16 ust. 7 ustawy z dnia 24 kwietnia 2003 r. o działalności pożytku publicznego i o wolontariacie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Oświadczam(-y), że: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1)</w:t>
      </w:r>
      <w:r w:rsidRPr="00142B2C">
        <w:rPr>
          <w:rFonts w:ascii="Arial" w:hAnsi="Arial" w:cs="Arial"/>
          <w:sz w:val="20"/>
          <w:szCs w:val="20"/>
        </w:rPr>
        <w:tab/>
        <w:t>proponowane zadanie publiczne w całości mieści się w zakresie działalności pożytku publicznego oferenta/oferentów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>;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2)</w:t>
      </w:r>
      <w:r w:rsidRPr="00142B2C">
        <w:rPr>
          <w:rFonts w:ascii="Arial" w:hAnsi="Arial" w:cs="Arial"/>
          <w:sz w:val="20"/>
          <w:szCs w:val="20"/>
        </w:rPr>
        <w:tab/>
        <w:t>w ramach składanej oferty przewidujemy pobieranie/niepobieranie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opłat od adresatów zadania;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3)</w:t>
      </w:r>
      <w:r w:rsidRPr="00142B2C">
        <w:rPr>
          <w:rFonts w:ascii="Arial" w:hAnsi="Arial" w:cs="Arial"/>
          <w:sz w:val="20"/>
          <w:szCs w:val="20"/>
        </w:rPr>
        <w:tab/>
        <w:t>oferent/oferenci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jest/są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związany(-ni) niniejszą ofertą do dnia ................;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4)</w:t>
      </w:r>
      <w:r w:rsidRPr="00142B2C">
        <w:rPr>
          <w:rFonts w:ascii="Arial" w:hAnsi="Arial" w:cs="Arial"/>
          <w:sz w:val="20"/>
          <w:szCs w:val="20"/>
        </w:rPr>
        <w:tab/>
        <w:t>w zakresie związanym z otwartym konkursem ofert, w tym z gromadzeniem, przetwarzaniem i przekazywaniem danych osobowych, a także wprowadzaniem ich do systemów informatycznych, osoby, których te dane dotyczą, złożyły stosowne oświadczenia zgodnie z ustawą z dnia 29 sierpnia 1997 r. o ochronie danych osobowych (Dz. U. z 2002 r. Nr 101, poz. 926, z późn. zm.);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5)</w:t>
      </w:r>
      <w:r w:rsidRPr="00142B2C">
        <w:rPr>
          <w:rFonts w:ascii="Arial" w:hAnsi="Arial" w:cs="Arial"/>
          <w:sz w:val="20"/>
          <w:szCs w:val="20"/>
        </w:rPr>
        <w:tab/>
        <w:t>oferent/oferenci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składający niniejszą ofertę nie zalega(-ją)/zalega(-ją)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 xml:space="preserve"> z opłacaniem należności z tytułu zobowiązań podatkowych/składek na ubezpieczenia społeczne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>;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6)</w:t>
      </w:r>
      <w:r w:rsidRPr="00142B2C">
        <w:rPr>
          <w:rFonts w:ascii="Arial" w:hAnsi="Arial" w:cs="Arial"/>
          <w:sz w:val="20"/>
          <w:szCs w:val="20"/>
        </w:rPr>
        <w:tab/>
        <w:t>dane określone w części I niniejszej oferty są zgodne z Krajowym Rejestrem Sądowym/właściwą ewidencją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>;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7)</w:t>
      </w:r>
      <w:r w:rsidRPr="00142B2C">
        <w:rPr>
          <w:rFonts w:ascii="Arial" w:hAnsi="Arial" w:cs="Arial"/>
          <w:sz w:val="20"/>
          <w:szCs w:val="20"/>
        </w:rPr>
        <w:tab/>
        <w:t>wszystkie podane w ofercie oraz załącznikach informacje są zgodne z aktualnym stanem prawnym i faktycznym.</w:t>
      </w:r>
    </w:p>
    <w:p w:rsidR="006A0EA0" w:rsidRPr="00142B2C" w:rsidRDefault="006A0EA0" w:rsidP="000141D9">
      <w:pPr>
        <w:tabs>
          <w:tab w:val="left" w:pos="5040"/>
        </w:tabs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6A0EA0" w:rsidRPr="00142B2C" w:rsidRDefault="006A0EA0" w:rsidP="000141D9">
      <w:pPr>
        <w:tabs>
          <w:tab w:val="left" w:pos="504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6A0EA0" w:rsidRPr="00142B2C" w:rsidRDefault="006A0EA0" w:rsidP="000141D9">
      <w:pPr>
        <w:tabs>
          <w:tab w:val="left" w:pos="504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6A0EA0" w:rsidRPr="00142B2C" w:rsidRDefault="006A0EA0" w:rsidP="00142B2C">
      <w:pPr>
        <w:tabs>
          <w:tab w:val="left" w:pos="558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(podpis osoby upoważnionej</w:t>
      </w:r>
    </w:p>
    <w:p w:rsidR="006A0EA0" w:rsidRPr="00142B2C" w:rsidRDefault="006A0EA0" w:rsidP="00142B2C">
      <w:pPr>
        <w:tabs>
          <w:tab w:val="left" w:pos="540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lub podpisy osób upoważnionych</w:t>
      </w:r>
    </w:p>
    <w:p w:rsidR="006A0EA0" w:rsidRPr="00142B2C" w:rsidRDefault="006A0EA0" w:rsidP="00142B2C">
      <w:pPr>
        <w:tabs>
          <w:tab w:val="left" w:pos="504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do składania oświadczeń woli w imieniu</w:t>
      </w:r>
    </w:p>
    <w:p w:rsidR="006A0EA0" w:rsidRPr="00142B2C" w:rsidRDefault="006A0EA0" w:rsidP="00142B2C">
      <w:pPr>
        <w:tabs>
          <w:tab w:val="left" w:pos="594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oferenta/oferentów</w:t>
      </w: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>)</w:t>
      </w:r>
    </w:p>
    <w:p w:rsidR="006A0EA0" w:rsidRPr="00142B2C" w:rsidRDefault="006A0EA0" w:rsidP="00142B2C">
      <w:pPr>
        <w:tabs>
          <w:tab w:val="left" w:pos="5040"/>
        </w:tabs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ab/>
        <w:t>Data ..........................................................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Załączniki: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1.</w:t>
      </w:r>
      <w:r w:rsidRPr="00142B2C">
        <w:rPr>
          <w:rFonts w:ascii="Arial" w:hAnsi="Arial" w:cs="Arial"/>
          <w:sz w:val="20"/>
          <w:szCs w:val="20"/>
        </w:rPr>
        <w:tab/>
        <w:t>Kopia aktualnego odpisu z Krajowego Rejestru Sądowego, innego rejestru lub ewidencji</w:t>
      </w:r>
      <w:r w:rsidRPr="00142B2C">
        <w:rPr>
          <w:rFonts w:ascii="Arial" w:hAnsi="Arial" w:cs="Arial"/>
          <w:sz w:val="20"/>
          <w:szCs w:val="20"/>
          <w:vertAlign w:val="superscript"/>
        </w:rPr>
        <w:t>24)</w:t>
      </w:r>
      <w:r w:rsidRPr="00142B2C">
        <w:rPr>
          <w:rFonts w:ascii="Arial" w:hAnsi="Arial" w:cs="Arial"/>
          <w:sz w:val="20"/>
          <w:szCs w:val="20"/>
        </w:rPr>
        <w:t>.</w:t>
      </w:r>
    </w:p>
    <w:p w:rsidR="006A0EA0" w:rsidRPr="00142B2C" w:rsidRDefault="006A0EA0" w:rsidP="00142B2C">
      <w:pPr>
        <w:tabs>
          <w:tab w:val="left" w:pos="424"/>
        </w:tabs>
        <w:autoSpaceDE w:val="0"/>
        <w:autoSpaceDN w:val="0"/>
        <w:adjustRightInd w:val="0"/>
        <w:ind w:left="424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2.</w:t>
      </w:r>
      <w:r w:rsidRPr="00142B2C">
        <w:rPr>
          <w:rFonts w:ascii="Arial" w:hAnsi="Arial" w:cs="Arial"/>
          <w:sz w:val="20"/>
          <w:szCs w:val="20"/>
        </w:rPr>
        <w:tab/>
        <w:t>W przypadku wyboru innego sposobu reprezentacji podmiotów składających ofertę wspólną niż wynikający z Krajowego Rejestru Sądowego lub innego właściwego rejestru - dokument potwierdzający upoważnienie do działania w imieniu oferenta(-ów).</w:t>
      </w:r>
    </w:p>
    <w:p w:rsidR="006A0EA0" w:rsidRPr="00142B2C" w:rsidRDefault="006A0EA0" w:rsidP="00142B2C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Poświadczenie złożenia oferty</w:t>
      </w:r>
      <w:r w:rsidRPr="00142B2C">
        <w:rPr>
          <w:rFonts w:ascii="Arial" w:hAnsi="Arial" w:cs="Arial"/>
          <w:sz w:val="20"/>
          <w:szCs w:val="20"/>
          <w:vertAlign w:val="superscript"/>
        </w:rPr>
        <w:t>25)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Adnotacje urzędowe</w:t>
      </w:r>
      <w:r w:rsidRPr="00142B2C">
        <w:rPr>
          <w:rFonts w:ascii="Arial" w:hAnsi="Arial" w:cs="Arial"/>
          <w:sz w:val="20"/>
          <w:szCs w:val="20"/>
          <w:vertAlign w:val="superscript"/>
        </w:rPr>
        <w:t>25)</w:t>
      </w: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6A0EA0" w:rsidRPr="00142B2C">
        <w:tblPrEx>
          <w:tblCellMar>
            <w:top w:w="0" w:type="dxa"/>
            <w:bottom w:w="0" w:type="dxa"/>
          </w:tblCellMar>
        </w:tblPrEx>
        <w:tc>
          <w:tcPr>
            <w:tcW w:w="8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  <w:p w:rsidR="006A0EA0" w:rsidRPr="00142B2C" w:rsidRDefault="006A0EA0" w:rsidP="00142B2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A0EA0" w:rsidRPr="00142B2C" w:rsidRDefault="006A0EA0" w:rsidP="00142B2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</w:rPr>
        <w:t>______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1)</w:t>
      </w:r>
      <w:r w:rsidRPr="00142B2C">
        <w:rPr>
          <w:rFonts w:ascii="Arial" w:hAnsi="Arial" w:cs="Arial"/>
          <w:sz w:val="20"/>
          <w:szCs w:val="20"/>
        </w:rPr>
        <w:tab/>
        <w:t>Niepotrzebne skreślić.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2)</w:t>
      </w:r>
      <w:r w:rsidRPr="00142B2C">
        <w:rPr>
          <w:rFonts w:ascii="Arial" w:hAnsi="Arial" w:cs="Arial"/>
          <w:sz w:val="20"/>
          <w:szCs w:val="20"/>
        </w:rPr>
        <w:tab/>
        <w:t>Rodzajem zadania jest jedno lub więcej zadań publicznych określonych w art. 4 ustawy z dnia 24 kwietnia 2003 r. o działalności pożytku publicznego i o wolontariacie.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3)</w:t>
      </w:r>
      <w:r w:rsidRPr="00142B2C">
        <w:rPr>
          <w:rFonts w:ascii="Arial" w:hAnsi="Arial" w:cs="Arial"/>
          <w:sz w:val="20"/>
          <w:szCs w:val="20"/>
        </w:rPr>
        <w:tab/>
        <w:t>Każdy z oferentów składających ofertę wspólną przedstawia swoje dane. Kolejni oferenci dołączają właściwe pola.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4)</w:t>
      </w:r>
      <w:r w:rsidRPr="00142B2C">
        <w:rPr>
          <w:rFonts w:ascii="Arial" w:hAnsi="Arial" w:cs="Arial"/>
          <w:sz w:val="20"/>
          <w:szCs w:val="20"/>
        </w:rPr>
        <w:tab/>
        <w:t>Forma prawna oznacza formę działalności organizacji pozarządowej, podmiotu, jednostki organizacyjnej określoną na podstawie obowiązujących przepisów, w szczególności stowarzyszenie i fundacje, osoby prawne i jednostki organizacyjne działające na podstawie przepisów o stosunku Państwa do Kościoła Katolickiego w Rzeczypospolitej Polskiej, o stosunku Państwa do innych kościołów i związków wyznaniowych oraz o 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5)</w:t>
      </w:r>
      <w:r w:rsidRPr="00142B2C">
        <w:rPr>
          <w:rFonts w:ascii="Arial" w:hAnsi="Arial" w:cs="Arial"/>
          <w:sz w:val="20"/>
          <w:szCs w:val="20"/>
        </w:rPr>
        <w:tab/>
        <w:t>Podać nazwę właściwego rejestru lub ewidencji.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6)</w:t>
      </w:r>
      <w:r w:rsidRPr="00142B2C">
        <w:rPr>
          <w:rFonts w:ascii="Arial" w:hAnsi="Arial" w:cs="Arial"/>
          <w:sz w:val="20"/>
          <w:szCs w:val="20"/>
        </w:rPr>
        <w:tab/>
        <w:t>W zależności od tego, w jaki sposób organizacja lub podmiot powstał.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7)</w:t>
      </w:r>
      <w:r w:rsidRPr="00142B2C">
        <w:rPr>
          <w:rFonts w:ascii="Arial" w:hAnsi="Arial" w:cs="Arial"/>
          <w:sz w:val="20"/>
          <w:szCs w:val="20"/>
        </w:rPr>
        <w:tab/>
        <w:t>Osiedle, sołectwo lub inna jednostka pomocnicza. Wypełnienie nieobowiązkowe. Należy wypełnić, jeżeli zadanie publiczne proponowane do realizacji ma być realizowane w obrębie danej jednostki.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8)</w:t>
      </w:r>
      <w:r w:rsidRPr="00142B2C">
        <w:rPr>
          <w:rFonts w:ascii="Arial" w:hAnsi="Arial" w:cs="Arial"/>
          <w:sz w:val="20"/>
          <w:szCs w:val="20"/>
        </w:rPr>
        <w:tab/>
        <w:t>Nie wypełniać w przypadku miasta stołecznego Warszawy.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9)</w:t>
      </w:r>
      <w:r w:rsidRPr="00142B2C">
        <w:rPr>
          <w:rFonts w:ascii="Arial" w:hAnsi="Arial" w:cs="Arial"/>
          <w:sz w:val="20"/>
          <w:szCs w:val="20"/>
        </w:rPr>
        <w:tab/>
        <w:t>Dotyczy oddziałów terenowych, placówek i innych jednostek organizacyjnych oferenta. Należy wypełnić, jeśli zadanie ma być realizowane w obrębie danej jednostki organizacyjnej.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10)</w:t>
      </w:r>
      <w:r w:rsidRPr="00142B2C">
        <w:rPr>
          <w:rFonts w:ascii="Arial" w:hAnsi="Arial" w:cs="Arial"/>
          <w:sz w:val="20"/>
          <w:szCs w:val="20"/>
        </w:rPr>
        <w:tab/>
        <w:t>Należy określić, czy podstawą są zasady określone w statucie, pełnomocnictwo, prokura czy też inna podstawa. Dotyczy tylko oferty wspólnej.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11)</w:t>
      </w:r>
      <w:r w:rsidRPr="00142B2C">
        <w:rPr>
          <w:rFonts w:ascii="Arial" w:hAnsi="Arial" w:cs="Arial"/>
          <w:sz w:val="20"/>
          <w:szCs w:val="20"/>
        </w:rPr>
        <w:tab/>
        <w:t>Wypełnić tylko w przypadku ubiegania się o dofinansowanie inwestycji.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12)</w:t>
      </w:r>
      <w:r w:rsidRPr="00142B2C">
        <w:rPr>
          <w:rFonts w:ascii="Arial" w:hAnsi="Arial" w:cs="Arial"/>
          <w:sz w:val="20"/>
          <w:szCs w:val="20"/>
        </w:rPr>
        <w:tab/>
        <w:t>Opis musi być spójny z harmonogramem i kosztorysem. W przypadku oferty wspólnej - należy wskazać dokładny podział działań w ramach realizacji zadania publicznego między składającymi ofertę wspólną.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13)</w:t>
      </w:r>
      <w:r w:rsidRPr="00142B2C">
        <w:rPr>
          <w:rFonts w:ascii="Arial" w:hAnsi="Arial" w:cs="Arial"/>
          <w:sz w:val="20"/>
          <w:szCs w:val="20"/>
        </w:rPr>
        <w:tab/>
        <w:t>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14)</w:t>
      </w:r>
      <w:r w:rsidRPr="00142B2C">
        <w:rPr>
          <w:rFonts w:ascii="Arial" w:hAnsi="Arial" w:cs="Arial"/>
          <w:sz w:val="20"/>
          <w:szCs w:val="20"/>
        </w:rPr>
        <w:tab/>
        <w:t>Opis zgodny z kosztorysem.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15)</w:t>
      </w:r>
      <w:r w:rsidRPr="00142B2C">
        <w:rPr>
          <w:rFonts w:ascii="Arial" w:hAnsi="Arial" w:cs="Arial"/>
          <w:sz w:val="20"/>
          <w:szCs w:val="20"/>
        </w:rPr>
        <w:tab/>
        <w:t>Należy opisać zakładane rezultaty zadania publicznego - czy będą trwałe oraz w jakim stopniu realizacja zadania przyczyni się do rozwiązania problemu społecznego lub złagodzi jego negatywne skutki.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16)</w:t>
      </w:r>
      <w:r w:rsidRPr="00142B2C">
        <w:rPr>
          <w:rFonts w:ascii="Arial" w:hAnsi="Arial" w:cs="Arial"/>
          <w:sz w:val="20"/>
          <w:szCs w:val="20"/>
        </w:rPr>
        <w:tab/>
        <w:t>Należy uwzględnić wszystkie planowane koszty, w szczególności zakupu usług, zakupu rzeczy, wynagrodzeń.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17)</w:t>
      </w:r>
      <w:r w:rsidRPr="00142B2C">
        <w:rPr>
          <w:rFonts w:ascii="Arial" w:hAnsi="Arial" w:cs="Arial"/>
          <w:sz w:val="20"/>
          <w:szCs w:val="20"/>
        </w:rPr>
        <w:tab/>
        <w:t>Dotyczy jedynie wspierania zadania publicznego.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18)</w:t>
      </w:r>
      <w:r w:rsidRPr="00142B2C">
        <w:rPr>
          <w:rFonts w:ascii="Arial" w:hAnsi="Arial" w:cs="Arial"/>
          <w:sz w:val="20"/>
          <w:szCs w:val="20"/>
        </w:rPr>
        <w:tab/>
        <w:t>Należy wpisać koszty bezpośrednio związane z celem realizowanego zadania publicznego.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19)</w:t>
      </w:r>
      <w:r w:rsidRPr="00142B2C">
        <w:rPr>
          <w:rFonts w:ascii="Arial" w:hAnsi="Arial" w:cs="Arial"/>
          <w:sz w:val="20"/>
          <w:szCs w:val="20"/>
        </w:rPr>
        <w:tab/>
        <w:t>W przypadku oferty wspólnej kolejni oferenci dołączają do tabeli informację o swoich kosztach.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20)</w:t>
      </w:r>
      <w:r w:rsidRPr="00142B2C">
        <w:rPr>
          <w:rFonts w:ascii="Arial" w:hAnsi="Arial" w:cs="Arial"/>
          <w:sz w:val="20"/>
          <w:szCs w:val="20"/>
        </w:rPr>
        <w:tab/>
        <w:t>Należy wpisać koszty związane z obsługą i administracją realizowanego zadania, które związane są z wykonywaniem działań o charakterze administracyjnym, nadzorczym i kontrolnym, w tym obsługą finansową i prawną projektu.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21)</w:t>
      </w:r>
      <w:r w:rsidRPr="00142B2C">
        <w:rPr>
          <w:rFonts w:ascii="Arial" w:hAnsi="Arial" w:cs="Arial"/>
          <w:sz w:val="20"/>
          <w:szCs w:val="20"/>
        </w:rPr>
        <w:tab/>
        <w:t>Wypełnienie fakultatywne - umożliwia zawarcie w umowie postanowienia, o którym mowa w § 16 ramowego wzoru umowy, stanowiącego załącznik nr 2 do rozporządzenia Ministra Pracy i Polityki Społecznej z dnia 15 grudnia 2010 r. w sprawie wzoru oferty i ramowego wzoru umowy dotyczących realizacji zadania publicznego oraz wzoru sprawozdania z wykonania tego zadania. Dotyczy jedynie oferty wspierania realizacji zadania publicznego.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22)</w:t>
      </w:r>
      <w:r w:rsidRPr="00142B2C">
        <w:rPr>
          <w:rFonts w:ascii="Arial" w:hAnsi="Arial" w:cs="Arial"/>
          <w:sz w:val="20"/>
          <w:szCs w:val="20"/>
        </w:rPr>
        <w:tab/>
        <w:t>Informacje o kwalifikacjach osób, które będą zatrudnione przy realizacji zadania publicznego, oraz o kwalifikacjach wolontariuszy. W przypadku oferty wspólnej należy przyporządkować zasoby kadrowe do dysponujących nimi oferentów.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23)</w:t>
      </w:r>
      <w:r w:rsidRPr="00142B2C">
        <w:rPr>
          <w:rFonts w:ascii="Arial" w:hAnsi="Arial" w:cs="Arial"/>
          <w:sz w:val="20"/>
          <w:szCs w:val="20"/>
        </w:rPr>
        <w:tab/>
        <w:t>Np. lokal, sprzęt, materiały. W przypadku oferty wspólnej należy przyporządkować zasoby rzeczowe do dysponujących nimi oferentów.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24)</w:t>
      </w:r>
      <w:r w:rsidRPr="00142B2C">
        <w:rPr>
          <w:rFonts w:ascii="Arial" w:hAnsi="Arial" w:cs="Arial"/>
          <w:sz w:val="20"/>
          <w:szCs w:val="20"/>
        </w:rPr>
        <w:tab/>
        <w:t>Odpis musi być zgodny z aktualnym stanem faktycznym i prawnym, niezależnie od tego, kiedy został wydany.</w:t>
      </w:r>
    </w:p>
    <w:p w:rsidR="006A0EA0" w:rsidRPr="00142B2C" w:rsidRDefault="006A0EA0" w:rsidP="00142B2C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142B2C">
        <w:rPr>
          <w:rFonts w:ascii="Arial" w:hAnsi="Arial" w:cs="Arial"/>
          <w:sz w:val="20"/>
          <w:szCs w:val="20"/>
          <w:vertAlign w:val="superscript"/>
        </w:rPr>
        <w:t>25)</w:t>
      </w:r>
      <w:r w:rsidRPr="00142B2C">
        <w:rPr>
          <w:rFonts w:ascii="Arial" w:hAnsi="Arial" w:cs="Arial"/>
          <w:sz w:val="20"/>
          <w:szCs w:val="20"/>
        </w:rPr>
        <w:tab/>
        <w:t>Wypełnia organ administracji publicznej.</w:t>
      </w:r>
    </w:p>
    <w:sectPr w:rsidR="006A0EA0" w:rsidRPr="00142B2C" w:rsidSect="001C6758">
      <w:pgSz w:w="12240" w:h="15840"/>
      <w:pgMar w:top="680" w:right="680" w:bottom="680" w:left="680" w:header="709" w:footer="709" w:gutter="0"/>
      <w:cols w:space="708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EA0" w:rsidRDefault="006A0EA0">
      <w:r>
        <w:separator/>
      </w:r>
    </w:p>
  </w:endnote>
  <w:endnote w:type="continuationSeparator" w:id="0">
    <w:p w:rsidR="006A0EA0" w:rsidRDefault="006A0E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EA0" w:rsidRDefault="006A0EA0" w:rsidP="002925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0EA0" w:rsidRDefault="006A0EA0" w:rsidP="001C675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EA0" w:rsidRDefault="006A0EA0" w:rsidP="002925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6A0EA0" w:rsidRDefault="006A0EA0" w:rsidP="001C675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EA0" w:rsidRDefault="006A0EA0">
      <w:r>
        <w:separator/>
      </w:r>
    </w:p>
  </w:footnote>
  <w:footnote w:type="continuationSeparator" w:id="0">
    <w:p w:rsidR="006A0EA0" w:rsidRDefault="006A0E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08E"/>
    <w:rsid w:val="000141D9"/>
    <w:rsid w:val="0008608E"/>
    <w:rsid w:val="000C7332"/>
    <w:rsid w:val="001379FB"/>
    <w:rsid w:val="00142B2C"/>
    <w:rsid w:val="00156805"/>
    <w:rsid w:val="001C6758"/>
    <w:rsid w:val="00265906"/>
    <w:rsid w:val="002925FB"/>
    <w:rsid w:val="00296DB0"/>
    <w:rsid w:val="004C0749"/>
    <w:rsid w:val="005E4E58"/>
    <w:rsid w:val="005E5E2C"/>
    <w:rsid w:val="006176C1"/>
    <w:rsid w:val="006513A8"/>
    <w:rsid w:val="006525E4"/>
    <w:rsid w:val="006A0EA0"/>
    <w:rsid w:val="006B639E"/>
    <w:rsid w:val="006C0654"/>
    <w:rsid w:val="006E0FF5"/>
    <w:rsid w:val="008F409D"/>
    <w:rsid w:val="009035C2"/>
    <w:rsid w:val="00A04A0B"/>
    <w:rsid w:val="00A27417"/>
    <w:rsid w:val="00A95F2A"/>
    <w:rsid w:val="00BC7E74"/>
    <w:rsid w:val="00C467C9"/>
    <w:rsid w:val="00CC4C8C"/>
    <w:rsid w:val="00CE0D6C"/>
    <w:rsid w:val="00D36A30"/>
    <w:rsid w:val="00DA7794"/>
    <w:rsid w:val="00EF3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C675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19F1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C675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2290</Words>
  <Characters>13746</Characters>
  <Application>Microsoft Office Outlook</Application>
  <DocSecurity>0</DocSecurity>
  <Lines>0</Lines>
  <Paragraphs>0</Paragraphs>
  <ScaleCrop>false</ScaleCrop>
  <Company>Urząd Miasta i Gminy w Wołowie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Malik</dc:creator>
  <cp:keywords/>
  <dc:description/>
  <cp:lastModifiedBy>Teresa Malik</cp:lastModifiedBy>
  <cp:revision>6</cp:revision>
  <cp:lastPrinted>2011-03-15T08:32:00Z</cp:lastPrinted>
  <dcterms:created xsi:type="dcterms:W3CDTF">2011-03-15T07:49:00Z</dcterms:created>
  <dcterms:modified xsi:type="dcterms:W3CDTF">2011-03-15T08:59:00Z</dcterms:modified>
</cp:coreProperties>
</file>